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66" w:rsidRPr="00D81966" w:rsidRDefault="00D81966" w:rsidP="00D81966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 xml:space="preserve">os en bekisting voor </w:t>
      </w:r>
      <w:r w:rsidR="00ED1CFD">
        <w:rPr>
          <w:rFonts w:eastAsia="Times New Roman"/>
        </w:rPr>
        <w:t>rechthoekige</w:t>
      </w:r>
      <w:r>
        <w:rPr>
          <w:rFonts w:eastAsia="Times New Roman"/>
        </w:rPr>
        <w:t xml:space="preserve"> vloerdozen</w:t>
      </w:r>
      <w:r w:rsidR="006E5397">
        <w:rPr>
          <w:rFonts w:eastAsia="Times New Roman"/>
        </w:rPr>
        <w:t>: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kunststof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markeerrand</w:t>
      </w:r>
    </w:p>
    <w:p w:rsidR="00D81966" w:rsidRPr="002C2DEA" w:rsidRDefault="00ED1CFD" w:rsidP="00DB6DA2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2B06C95" wp14:editId="354260D4">
            <wp:simplePos x="0" y="0"/>
            <wp:positionH relativeFrom="margin">
              <wp:align>left</wp:align>
            </wp:positionH>
            <wp:positionV relativeFrom="paragraph">
              <wp:posOffset>1377950</wp:posOffset>
            </wp:positionV>
            <wp:extent cx="1904365" cy="1904365"/>
            <wp:effectExtent l="0" t="0" r="635" b="63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4E89708B" wp14:editId="09AF61EF">
            <wp:simplePos x="0" y="0"/>
            <wp:positionH relativeFrom="column">
              <wp:posOffset>635</wp:posOffset>
            </wp:positionH>
            <wp:positionV relativeFrom="paragraph">
              <wp:posOffset>70485</wp:posOffset>
            </wp:positionV>
            <wp:extent cx="1905635" cy="19056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66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3445D3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D81966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D81966">
        <w:rPr>
          <w:rFonts w:eastAsia="Times New Roman" w:cs="Times New Roman"/>
          <w:szCs w:val="20"/>
          <w:lang w:val="nl-BE" w:eastAsia="nl-BE"/>
        </w:rPr>
        <w:t>het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 w:rsidR="00E40149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 w:rsidR="00E40149">
        <w:rPr>
          <w:rFonts w:eastAsia="Times New Roman" w:cs="Times New Roman"/>
          <w:szCs w:val="20"/>
          <w:lang w:val="nl-BE" w:eastAsia="nl-BE"/>
        </w:rPr>
        <w:t xml:space="preserve"> zijn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  <w:t>Om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>emdoos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D81966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D81966">
        <w:rPr>
          <w:rFonts w:eastAsia="Times New Roman" w:cs="Times New Roman"/>
          <w:szCs w:val="20"/>
          <w:lang w:val="nl-BE" w:eastAsia="nl-BE"/>
        </w:rPr>
        <w:t>moet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 xml:space="preserve">emplaat in de 4 hoeken voorzien zijn van </w:t>
      </w:r>
      <w:r w:rsidR="00E40149">
        <w:rPr>
          <w:rFonts w:eastAsia="Times New Roman" w:cs="Times New Roman"/>
          <w:szCs w:val="20"/>
          <w:lang w:val="nl-BE" w:eastAsia="nl-BE"/>
        </w:rPr>
        <w:t>een gat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De 4 zijwanden, in hoogte aangepast aan de aan te sluiten vloergoten, bestaan uit geperforeerde naar buiten buigbare lippen.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>
        <w:rPr>
          <w:rFonts w:eastAsia="Times New Roman" w:cs="Times New Roman"/>
          <w:szCs w:val="20"/>
          <w:lang w:val="nl-BE" w:eastAsia="nl-BE"/>
        </w:rPr>
        <w:t>rechthoekig</w:t>
      </w:r>
      <w:r w:rsidR="003445D3">
        <w:rPr>
          <w:rFonts w:eastAsia="Times New Roman" w:cs="Times New Roman"/>
          <w:szCs w:val="20"/>
          <w:lang w:val="nl-BE" w:eastAsia="nl-BE"/>
        </w:rPr>
        <w:t xml:space="preserve"> gat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 het opnemen van een bekistings</w:t>
      </w:r>
      <w:r w:rsidR="00E40149">
        <w:rPr>
          <w:rFonts w:eastAsia="Times New Roman" w:cs="Times New Roman"/>
          <w:szCs w:val="20"/>
          <w:lang w:val="nl-BE" w:eastAsia="nl-BE"/>
        </w:rPr>
        <w:t>lichaam uit Styropor</w:t>
      </w:r>
      <w:r w:rsidR="00D81966" w:rsidRPr="002C2DEA">
        <w:rPr>
          <w:rFonts w:eastAsia="Times New Roman" w:cs="Times New Roman"/>
          <w:szCs w:val="20"/>
          <w:lang w:val="nl-BE" w:eastAsia="nl-BE"/>
        </w:rPr>
        <w:t>. D</w:t>
      </w:r>
      <w:r w:rsidR="00E40149">
        <w:rPr>
          <w:rFonts w:eastAsia="Times New Roman" w:cs="Times New Roman"/>
          <w:szCs w:val="20"/>
          <w:lang w:val="nl-BE" w:eastAsia="nl-BE"/>
        </w:rPr>
        <w:t>it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E40149">
        <w:rPr>
          <w:rFonts w:eastAsia="Times New Roman" w:cs="Times New Roman"/>
          <w:szCs w:val="20"/>
          <w:lang w:val="nl-BE" w:eastAsia="nl-BE"/>
        </w:rPr>
        <w:t>lichaam</w:t>
      </w:r>
      <w:r w:rsidR="00D81966">
        <w:rPr>
          <w:rFonts w:eastAsia="Times New Roman" w:cs="Times New Roman"/>
          <w:szCs w:val="20"/>
          <w:lang w:val="nl-BE" w:eastAsia="nl-BE"/>
        </w:rPr>
        <w:t xml:space="preserve"> 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D81966" w:rsidRPr="002C2DEA" w:rsidRDefault="00D81966" w:rsidP="00DB6DA2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 (keuze maken):</w:t>
      </w:r>
    </w:p>
    <w:p w:rsidR="0003201B" w:rsidRPr="001F4870" w:rsidRDefault="0003201B" w:rsidP="00DB6DA2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F4870">
        <w:rPr>
          <w:rFonts w:eastAsia="Times New Roman" w:cs="Times New Roman"/>
          <w:szCs w:val="20"/>
          <w:lang w:val="nl-BE" w:eastAsia="nl-BE"/>
        </w:rPr>
        <w:t xml:space="preserve">bouwdoos met bodemplaat 400 x 400 mm voor vloergoot hoogte 38 mm en met in de bovenplaat (385 x 385 mm) een gat </w:t>
      </w:r>
      <w:r w:rsidR="00ED1CFD" w:rsidRPr="001F4870">
        <w:rPr>
          <w:rFonts w:eastAsia="Times New Roman" w:cs="Times New Roman"/>
          <w:szCs w:val="20"/>
          <w:lang w:val="nl-BE" w:eastAsia="nl-BE"/>
        </w:rPr>
        <w:t>187</w:t>
      </w:r>
      <w:r w:rsidRPr="001F4870">
        <w:rPr>
          <w:rFonts w:eastAsia="Times New Roman" w:cs="Times New Roman"/>
          <w:szCs w:val="20"/>
          <w:lang w:val="nl-BE" w:eastAsia="nl-BE"/>
        </w:rPr>
        <w:t xml:space="preserve"> x 262 mm</w:t>
      </w:r>
      <w:r w:rsidRPr="001F4870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03201B" w:rsidRPr="001F4870" w:rsidRDefault="0003201B" w:rsidP="00DB6DA2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F4870">
        <w:rPr>
          <w:rFonts w:eastAsia="Times New Roman" w:cs="Times New Roman"/>
          <w:szCs w:val="20"/>
          <w:lang w:val="nl-BE" w:eastAsia="nl-BE"/>
        </w:rPr>
        <w:t xml:space="preserve">bouwdoos met bodemplaat 400 x 400 mm voor vloergoot hoogte 48 mm en met in de bovenplaat (385 x 385 mm) een gat </w:t>
      </w:r>
      <w:r w:rsidR="00ED1CFD" w:rsidRPr="001F4870">
        <w:rPr>
          <w:rFonts w:eastAsia="Times New Roman" w:cs="Times New Roman"/>
          <w:szCs w:val="20"/>
          <w:lang w:val="nl-BE" w:eastAsia="nl-BE"/>
        </w:rPr>
        <w:t>187</w:t>
      </w:r>
      <w:r w:rsidRPr="001F4870">
        <w:rPr>
          <w:rFonts w:eastAsia="Times New Roman" w:cs="Times New Roman"/>
          <w:szCs w:val="20"/>
          <w:lang w:val="nl-BE" w:eastAsia="nl-BE"/>
        </w:rPr>
        <w:t xml:space="preserve"> x 262 mm</w:t>
      </w:r>
      <w:r w:rsidRPr="001F4870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1F4870" w:rsidRDefault="0003201B" w:rsidP="00DB6DA2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F4870">
        <w:rPr>
          <w:rFonts w:eastAsia="Times New Roman" w:cs="Times New Roman"/>
          <w:szCs w:val="20"/>
          <w:lang w:val="nl-BE" w:eastAsia="nl-BE"/>
        </w:rPr>
        <w:t xml:space="preserve">bouwdoos met bodemplaat 400 x 400 mm voor vloergoot hoogte 28 mm en met in de bovenplaat (385 x 385 mm) een gat </w:t>
      </w:r>
      <w:r w:rsidR="00ED1CFD" w:rsidRPr="001F4870">
        <w:rPr>
          <w:rFonts w:eastAsia="Times New Roman" w:cs="Times New Roman"/>
          <w:szCs w:val="20"/>
          <w:lang w:val="nl-BE" w:eastAsia="nl-BE"/>
        </w:rPr>
        <w:t>187</w:t>
      </w:r>
      <w:r w:rsidRPr="001F4870">
        <w:rPr>
          <w:rFonts w:eastAsia="Times New Roman" w:cs="Times New Roman"/>
          <w:szCs w:val="20"/>
          <w:lang w:val="nl-BE" w:eastAsia="nl-BE"/>
        </w:rPr>
        <w:t xml:space="preserve"> x 262</w:t>
      </w:r>
      <w:r w:rsidR="00ED1CFD" w:rsidRPr="001F4870">
        <w:rPr>
          <w:rFonts w:eastAsia="Times New Roman" w:cs="Times New Roman"/>
          <w:szCs w:val="20"/>
          <w:lang w:val="nl-BE" w:eastAsia="nl-BE"/>
        </w:rPr>
        <w:t xml:space="preserve"> mm</w:t>
      </w:r>
      <w:r w:rsidRPr="001F4870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2E5C86" w:rsidRDefault="002E5C86" w:rsidP="00DB6DA2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A</w:t>
      </w:r>
      <w:r w:rsidRPr="002C2DEA">
        <w:rPr>
          <w:rFonts w:eastAsia="Times New Roman" w:cs="Times New Roman"/>
          <w:szCs w:val="20"/>
          <w:lang w:val="nl-BE" w:eastAsia="nl-BE"/>
        </w:rPr>
        <w:t xml:space="preserve">fmetingen overeenkomende </w:t>
      </w:r>
      <w:r w:rsidR="00ED1CFD">
        <w:rPr>
          <w:rFonts w:eastAsia="Times New Roman" w:cs="Times New Roman"/>
          <w:szCs w:val="20"/>
          <w:lang w:val="nl-BE" w:eastAsia="nl-BE"/>
        </w:rPr>
        <w:t>rechthoekige</w:t>
      </w:r>
      <w:r w:rsidR="00D10DDE">
        <w:rPr>
          <w:rFonts w:eastAsia="Times New Roman" w:cs="Times New Roman"/>
          <w:szCs w:val="20"/>
          <w:lang w:val="nl-BE" w:eastAsia="nl-BE"/>
        </w:rPr>
        <w:t xml:space="preserve"> </w:t>
      </w:r>
      <w:r w:rsidRPr="002C2DEA">
        <w:rPr>
          <w:rFonts w:eastAsia="Times New Roman" w:cs="Times New Roman"/>
          <w:szCs w:val="20"/>
          <w:lang w:val="nl-BE" w:eastAsia="nl-BE"/>
        </w:rPr>
        <w:t>bekistingen</w:t>
      </w:r>
      <w:r w:rsidR="00BA1A45">
        <w:rPr>
          <w:rFonts w:eastAsia="Times New Roman" w:cs="Times New Roman"/>
          <w:szCs w:val="20"/>
          <w:lang w:val="nl-BE" w:eastAsia="nl-BE"/>
        </w:rPr>
        <w:t>:</w:t>
      </w:r>
      <w:bookmarkStart w:id="0" w:name="_GoBack"/>
      <w:bookmarkEnd w:id="0"/>
    </w:p>
    <w:p w:rsidR="00D81966" w:rsidRPr="001F4870" w:rsidRDefault="00A60624" w:rsidP="00DB6DA2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F4870">
        <w:rPr>
          <w:rFonts w:eastAsia="Times New Roman" w:cs="Times New Roman"/>
          <w:szCs w:val="20"/>
          <w:lang w:val="nl-BE" w:eastAsia="nl-BE"/>
        </w:rPr>
        <w:t>rechthoekig</w:t>
      </w:r>
      <w:r w:rsidR="00D10DDE" w:rsidRPr="001F4870">
        <w:rPr>
          <w:rFonts w:eastAsia="Times New Roman" w:cs="Times New Roman"/>
          <w:szCs w:val="20"/>
          <w:lang w:val="nl-BE" w:eastAsia="nl-BE"/>
        </w:rPr>
        <w:t xml:space="preserve"> </w:t>
      </w:r>
      <w:r w:rsidR="00D81966" w:rsidRPr="001F4870">
        <w:rPr>
          <w:rFonts w:eastAsia="Times New Roman" w:cs="Times New Roman"/>
          <w:szCs w:val="20"/>
          <w:lang w:val="nl-BE" w:eastAsia="nl-BE"/>
        </w:rPr>
        <w:t>bekistings</w:t>
      </w:r>
      <w:r w:rsidR="0003201B" w:rsidRPr="001F4870">
        <w:rPr>
          <w:rFonts w:eastAsia="Times New Roman" w:cs="Times New Roman"/>
          <w:szCs w:val="20"/>
          <w:lang w:val="nl-BE" w:eastAsia="nl-BE"/>
        </w:rPr>
        <w:t>lichaam</w:t>
      </w:r>
      <w:r w:rsidR="00D81966" w:rsidRPr="001F4870">
        <w:rPr>
          <w:rFonts w:eastAsia="Times New Roman" w:cs="Times New Roman"/>
          <w:szCs w:val="20"/>
          <w:lang w:val="nl-BE" w:eastAsia="nl-BE"/>
        </w:rPr>
        <w:t xml:space="preserve"> </w:t>
      </w:r>
      <w:r w:rsidR="00ED1CFD" w:rsidRPr="001F4870">
        <w:rPr>
          <w:rFonts w:eastAsia="Times New Roman" w:cs="Times New Roman"/>
          <w:szCs w:val="20"/>
          <w:lang w:val="nl-BE" w:eastAsia="nl-BE"/>
        </w:rPr>
        <w:t>186</w:t>
      </w:r>
      <w:r w:rsidR="0003201B" w:rsidRPr="001F4870">
        <w:rPr>
          <w:rFonts w:eastAsia="Times New Roman" w:cs="Times New Roman"/>
          <w:szCs w:val="20"/>
          <w:lang w:val="nl-BE" w:eastAsia="nl-BE"/>
        </w:rPr>
        <w:t xml:space="preserve"> x 262</w:t>
      </w:r>
      <w:r w:rsidR="00D81966" w:rsidRPr="001F4870">
        <w:rPr>
          <w:rFonts w:eastAsia="Times New Roman" w:cs="Times New Roman"/>
          <w:szCs w:val="20"/>
          <w:lang w:val="nl-BE" w:eastAsia="nl-BE"/>
        </w:rPr>
        <w:t xml:space="preserve"> mm</w:t>
      </w:r>
      <w:r w:rsidR="00D10DDE" w:rsidRPr="001F4870">
        <w:rPr>
          <w:rFonts w:eastAsia="Times New Roman" w:cs="Times New Roman"/>
          <w:szCs w:val="20"/>
          <w:lang w:val="nl-BE" w:eastAsia="nl-BE"/>
        </w:rPr>
        <w:t>, hoogte 150 mm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932C17AB87946B98BC013E04219873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A5410C" w:rsidP="00BA1A45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F7" w:rsidRDefault="00420CF7" w:rsidP="009A1C7B">
      <w:pPr>
        <w:spacing w:after="0" w:line="240" w:lineRule="auto"/>
      </w:pPr>
      <w:r>
        <w:separator/>
      </w:r>
    </w:p>
  </w:endnote>
  <w:endnote w:type="continuationSeparator" w:id="0">
    <w:p w:rsidR="00420CF7" w:rsidRDefault="00420CF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F7" w:rsidRDefault="00420CF7" w:rsidP="009A1C7B">
      <w:pPr>
        <w:spacing w:after="0" w:line="240" w:lineRule="auto"/>
      </w:pPr>
      <w:r>
        <w:separator/>
      </w:r>
    </w:p>
  </w:footnote>
  <w:footnote w:type="continuationSeparator" w:id="0">
    <w:p w:rsidR="00420CF7" w:rsidRDefault="00420CF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542"/>
    <w:multiLevelType w:val="hybridMultilevel"/>
    <w:tmpl w:val="D98430D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91431"/>
    <w:multiLevelType w:val="hybridMultilevel"/>
    <w:tmpl w:val="8B5AA81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6"/>
    <w:rsid w:val="0003201B"/>
    <w:rsid w:val="00051F3A"/>
    <w:rsid w:val="001164DD"/>
    <w:rsid w:val="00186AFE"/>
    <w:rsid w:val="00192739"/>
    <w:rsid w:val="001D53C5"/>
    <w:rsid w:val="001F4870"/>
    <w:rsid w:val="002455E1"/>
    <w:rsid w:val="002B6F33"/>
    <w:rsid w:val="002E5C86"/>
    <w:rsid w:val="002F1A16"/>
    <w:rsid w:val="00315423"/>
    <w:rsid w:val="00316170"/>
    <w:rsid w:val="003445D3"/>
    <w:rsid w:val="00374F17"/>
    <w:rsid w:val="003941DE"/>
    <w:rsid w:val="004022C2"/>
    <w:rsid w:val="0040230D"/>
    <w:rsid w:val="00420CF7"/>
    <w:rsid w:val="0044251C"/>
    <w:rsid w:val="004C2688"/>
    <w:rsid w:val="004E3FE9"/>
    <w:rsid w:val="00500B8B"/>
    <w:rsid w:val="00550B1D"/>
    <w:rsid w:val="00553516"/>
    <w:rsid w:val="00573C84"/>
    <w:rsid w:val="005F5B1D"/>
    <w:rsid w:val="00615D23"/>
    <w:rsid w:val="00632F15"/>
    <w:rsid w:val="006D756D"/>
    <w:rsid w:val="006E5397"/>
    <w:rsid w:val="006E759E"/>
    <w:rsid w:val="006F3535"/>
    <w:rsid w:val="007B4378"/>
    <w:rsid w:val="007B610D"/>
    <w:rsid w:val="00820C37"/>
    <w:rsid w:val="00840488"/>
    <w:rsid w:val="0084610B"/>
    <w:rsid w:val="008E0128"/>
    <w:rsid w:val="00940BAD"/>
    <w:rsid w:val="0095462A"/>
    <w:rsid w:val="009A1C7B"/>
    <w:rsid w:val="00A25284"/>
    <w:rsid w:val="00A5410C"/>
    <w:rsid w:val="00A60624"/>
    <w:rsid w:val="00AA4F5F"/>
    <w:rsid w:val="00AB1E5B"/>
    <w:rsid w:val="00AB5132"/>
    <w:rsid w:val="00AD567E"/>
    <w:rsid w:val="00AE015D"/>
    <w:rsid w:val="00AE5640"/>
    <w:rsid w:val="00B64A21"/>
    <w:rsid w:val="00BA1A45"/>
    <w:rsid w:val="00BC2269"/>
    <w:rsid w:val="00BC4C62"/>
    <w:rsid w:val="00BE08E6"/>
    <w:rsid w:val="00BE506C"/>
    <w:rsid w:val="00C90F91"/>
    <w:rsid w:val="00CA62C5"/>
    <w:rsid w:val="00CC7D83"/>
    <w:rsid w:val="00CD6D6D"/>
    <w:rsid w:val="00D10DDE"/>
    <w:rsid w:val="00D331E1"/>
    <w:rsid w:val="00D46D17"/>
    <w:rsid w:val="00D5400B"/>
    <w:rsid w:val="00D81966"/>
    <w:rsid w:val="00DA5EEF"/>
    <w:rsid w:val="00DA7CB7"/>
    <w:rsid w:val="00DB665F"/>
    <w:rsid w:val="00DB6DA2"/>
    <w:rsid w:val="00E40149"/>
    <w:rsid w:val="00E558E6"/>
    <w:rsid w:val="00ED1CFD"/>
    <w:rsid w:val="00F007E1"/>
    <w:rsid w:val="00F633DC"/>
    <w:rsid w:val="00F87D1D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32C17AB87946B98BC013E042198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5CF01-5DAB-449A-BF08-44616194D8D4}"/>
      </w:docPartPr>
      <w:docPartBody>
        <w:p w:rsidR="00AF00D0" w:rsidRDefault="004818A5">
          <w:pPr>
            <w:pStyle w:val="A932C17AB87946B98BC013E04219873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A5"/>
    <w:rsid w:val="00147F54"/>
    <w:rsid w:val="00213537"/>
    <w:rsid w:val="003E0C96"/>
    <w:rsid w:val="004818A5"/>
    <w:rsid w:val="004F3233"/>
    <w:rsid w:val="007D5B5C"/>
    <w:rsid w:val="00AC15DF"/>
    <w:rsid w:val="00AF00D0"/>
    <w:rsid w:val="00C233F5"/>
    <w:rsid w:val="00C358EC"/>
    <w:rsid w:val="00D93D57"/>
    <w:rsid w:val="00F00F9B"/>
    <w:rsid w:val="00F5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C421E3-59BB-4F0F-94A3-3AAE063B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190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19</cp:revision>
  <cp:lastPrinted>2018-10-10T07:59:00Z</cp:lastPrinted>
  <dcterms:created xsi:type="dcterms:W3CDTF">2018-08-21T09:44:00Z</dcterms:created>
  <dcterms:modified xsi:type="dcterms:W3CDTF">2018-10-10T07:59:00Z</dcterms:modified>
</cp:coreProperties>
</file>