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00E1568DC30C46F095B09C4200E6E07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772AC6" w:rsidRDefault="00772AC6">
          <w:pPr>
            <w:rPr>
              <w:sz w:val="24"/>
              <w:szCs w:val="24"/>
            </w:rPr>
          </w:pPr>
          <w:r w:rsidRPr="00772AC6">
            <w:rPr>
              <w:b/>
              <w:sz w:val="24"/>
              <w:szCs w:val="24"/>
            </w:rPr>
            <w:t>920249 BXTU ML2 BD 0-180</w:t>
          </w:r>
        </w:p>
      </w:sdtContent>
    </w:sdt>
    <w:p w:rsidR="00772AC6" w:rsidRPr="00772AC6" w:rsidRDefault="00772AC6" w:rsidP="00772AC6">
      <w:r w:rsidRPr="00772AC6">
        <w:t xml:space="preserve">Module bipolaire de protection parafoudre/parasurtension universel de classe type 1 / P1 avec technologie </w:t>
      </w:r>
      <w:proofErr w:type="spellStart"/>
      <w:r w:rsidRPr="00772AC6">
        <w:t>actiVsense</w:t>
      </w:r>
      <w:proofErr w:type="spellEnd"/>
      <w:r w:rsidRPr="00772AC6">
        <w:t xml:space="preserve"> avec détection automatique du niveau de tension du signal et adaptation du niveau de protection en fonction de la tension du signal. </w:t>
      </w:r>
      <w:r>
        <w:br/>
      </w:r>
      <w:r w:rsidRPr="00772AC6">
        <w:t xml:space="preserve">Testé selon EN 61643-21 et à coordination énergétique selon CEI 61643-22, pour la protection de systèmes informatiques avec un conducteur double. </w:t>
      </w:r>
      <w:r>
        <w:br/>
      </w:r>
      <w:r w:rsidRPr="00772AC6">
        <w:t xml:space="preserve">Avec </w:t>
      </w:r>
      <w:proofErr w:type="spellStart"/>
      <w:r w:rsidRPr="00772AC6">
        <w:t>LifeCheck</w:t>
      </w:r>
      <w:proofErr w:type="spellEnd"/>
      <w:r w:rsidRPr="00772AC6">
        <w:t xml:space="preserve"> à technique RFID intégré pour le contrôle sans contact d</w:t>
      </w:r>
      <w:r>
        <w:t xml:space="preserve">es </w:t>
      </w:r>
      <w:proofErr w:type="spellStart"/>
      <w:r>
        <w:t>écouleurs</w:t>
      </w:r>
      <w:proofErr w:type="spellEnd"/>
      <w:r>
        <w:t xml:space="preserve"> par </w:t>
      </w:r>
      <w:proofErr w:type="spellStart"/>
      <w:r>
        <w:t>DEHNrecord</w:t>
      </w:r>
      <w:proofErr w:type="spellEnd"/>
      <w:r>
        <w:t xml:space="preserve"> LC.</w:t>
      </w:r>
    </w:p>
    <w:p w:rsidR="00772AC6" w:rsidRPr="00772AC6" w:rsidRDefault="00772AC6" w:rsidP="00772AC6"/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bookmarkStart w:id="0" w:name="_GoBack"/>
      <w:r w:rsidRPr="00772AC6">
        <w:rPr>
          <w:rFonts w:ascii="Arial" w:hAnsi="Arial"/>
          <w:sz w:val="22"/>
          <w:lang w:val="fr-BE"/>
        </w:rPr>
        <w:t>Enfichable dans le module de base BXT BAS.</w:t>
      </w:r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772AC6">
        <w:rPr>
          <w:rFonts w:ascii="Arial" w:hAnsi="Arial"/>
          <w:sz w:val="22"/>
          <w:lang w:val="fr-BE"/>
        </w:rPr>
        <w:t xml:space="preserve">Surveillance des </w:t>
      </w:r>
      <w:proofErr w:type="spellStart"/>
      <w:r w:rsidRPr="00772AC6">
        <w:rPr>
          <w:rFonts w:ascii="Arial" w:hAnsi="Arial"/>
          <w:sz w:val="22"/>
          <w:lang w:val="fr-BE"/>
        </w:rPr>
        <w:t>écouleurs</w:t>
      </w:r>
      <w:proofErr w:type="spellEnd"/>
      <w:r w:rsidRPr="00772AC6">
        <w:rPr>
          <w:rFonts w:ascii="Arial" w:hAnsi="Arial"/>
          <w:sz w:val="22"/>
          <w:lang w:val="fr-BE"/>
        </w:rPr>
        <w:t xml:space="preserve"> : </w:t>
      </w:r>
      <w:proofErr w:type="spellStart"/>
      <w:r w:rsidRPr="00772AC6">
        <w:rPr>
          <w:rFonts w:ascii="Arial" w:hAnsi="Arial"/>
          <w:sz w:val="22"/>
          <w:lang w:val="fr-BE"/>
        </w:rPr>
        <w:t>LifeCheck</w:t>
      </w:r>
      <w:proofErr w:type="spellEnd"/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772AC6">
        <w:rPr>
          <w:rFonts w:ascii="Arial" w:hAnsi="Arial"/>
          <w:sz w:val="22"/>
          <w:lang w:val="fr-BE"/>
        </w:rPr>
        <w:t>Tension de service maximale dc :  180 V</w:t>
      </w:r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772AC6">
        <w:rPr>
          <w:rFonts w:ascii="Arial" w:hAnsi="Arial"/>
          <w:sz w:val="22"/>
          <w:lang w:val="fr-BE"/>
        </w:rPr>
        <w:t>Courant nominal à 80 °C : 100 mA</w:t>
      </w:r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772AC6">
        <w:rPr>
          <w:rFonts w:ascii="Arial" w:hAnsi="Arial"/>
          <w:sz w:val="22"/>
          <w:lang w:val="fr-BE"/>
        </w:rPr>
        <w:t>D1 Courant de foudre de choc (10/350) total :  10 kA</w:t>
      </w:r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Fonts w:ascii="Arial" w:hAnsi="Arial"/>
          <w:sz w:val="22"/>
          <w:lang w:val="fr-BE"/>
        </w:rPr>
      </w:pPr>
      <w:r w:rsidRPr="00772AC6">
        <w:rPr>
          <w:rFonts w:ascii="Arial" w:hAnsi="Arial"/>
          <w:sz w:val="22"/>
          <w:lang w:val="fr-BE"/>
        </w:rPr>
        <w:t xml:space="preserve">Impédance série par conducteur :  </w:t>
      </w:r>
      <w:r w:rsidRPr="00772AC6">
        <w:rPr>
          <w:lang w:val="fr-BE"/>
        </w:rPr>
        <w:sym w:font="Symbol" w:char="F0A3"/>
      </w:r>
      <w:r w:rsidRPr="00772AC6">
        <w:rPr>
          <w:rFonts w:ascii="Arial" w:hAnsi="Arial"/>
          <w:sz w:val="22"/>
          <w:lang w:val="fr-BE"/>
        </w:rPr>
        <w:t xml:space="preserve"> 10 </w:t>
      </w:r>
      <w:r w:rsidRPr="00772AC6">
        <w:rPr>
          <w:lang w:val="fr-BE"/>
        </w:rPr>
        <w:sym w:font="Symbol" w:char="F057"/>
      </w:r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Style w:val="stil11"/>
          <w:rFonts w:ascii="Arial" w:hAnsi="Arial"/>
          <w:sz w:val="22"/>
          <w:lang w:val="fr-BE"/>
        </w:rPr>
      </w:pPr>
      <w:r w:rsidRPr="00772AC6">
        <w:rPr>
          <w:rFonts w:ascii="Arial" w:hAnsi="Arial"/>
          <w:sz w:val="22"/>
          <w:lang w:val="fr-BE"/>
        </w:rPr>
        <w:t xml:space="preserve">Essai de choc : </w:t>
      </w:r>
      <w:r w:rsidRPr="00772AC6">
        <w:rPr>
          <w:rStyle w:val="stil11"/>
          <w:rFonts w:ascii="Arial" w:hAnsi="Arial"/>
          <w:sz w:val="22"/>
          <w:lang w:val="fr-BE"/>
        </w:rPr>
        <w:t xml:space="preserve">EN 60068-2-27 (test </w:t>
      </w:r>
      <w:proofErr w:type="spellStart"/>
      <w:r w:rsidRPr="00772AC6">
        <w:rPr>
          <w:rStyle w:val="stil11"/>
          <w:rFonts w:ascii="Arial" w:hAnsi="Arial"/>
          <w:sz w:val="22"/>
          <w:lang w:val="fr-BE"/>
        </w:rPr>
        <w:t>Ea</w:t>
      </w:r>
      <w:proofErr w:type="spellEnd"/>
      <w:r w:rsidRPr="00772AC6">
        <w:rPr>
          <w:rStyle w:val="stil11"/>
          <w:rFonts w:ascii="Arial" w:hAnsi="Arial"/>
          <w:sz w:val="22"/>
          <w:lang w:val="fr-BE"/>
        </w:rPr>
        <w:t>)</w:t>
      </w:r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Style w:val="stil11"/>
          <w:rFonts w:ascii="Arial" w:hAnsi="Arial"/>
          <w:sz w:val="22"/>
          <w:lang w:val="fr-BE"/>
        </w:rPr>
      </w:pPr>
      <w:r w:rsidRPr="00772AC6">
        <w:rPr>
          <w:rStyle w:val="stil11"/>
          <w:rFonts w:ascii="Arial" w:hAnsi="Arial"/>
          <w:sz w:val="22"/>
          <w:lang w:val="fr-BE"/>
        </w:rPr>
        <w:t xml:space="preserve">Vérification de la résistance aux vibrations (sinusoïdales) : EN 60068-2-6 (test </w:t>
      </w:r>
      <w:proofErr w:type="spellStart"/>
      <w:r w:rsidRPr="00772AC6">
        <w:rPr>
          <w:rStyle w:val="stil11"/>
          <w:rFonts w:ascii="Arial" w:hAnsi="Arial"/>
          <w:sz w:val="22"/>
          <w:lang w:val="fr-BE"/>
        </w:rPr>
        <w:t>Fc</w:t>
      </w:r>
      <w:proofErr w:type="spellEnd"/>
      <w:r w:rsidRPr="00772AC6">
        <w:rPr>
          <w:rStyle w:val="stil11"/>
          <w:rFonts w:ascii="Arial" w:hAnsi="Arial"/>
          <w:sz w:val="22"/>
          <w:lang w:val="fr-BE"/>
        </w:rPr>
        <w:t>)</w:t>
      </w:r>
    </w:p>
    <w:p w:rsidR="00772AC6" w:rsidRPr="00772AC6" w:rsidRDefault="00772AC6" w:rsidP="007D4D60">
      <w:pPr>
        <w:pStyle w:val="Lijstalinea"/>
        <w:numPr>
          <w:ilvl w:val="0"/>
          <w:numId w:val="1"/>
        </w:numPr>
        <w:ind w:left="851" w:hanging="284"/>
        <w:rPr>
          <w:rStyle w:val="stil11"/>
          <w:rFonts w:ascii="Arial" w:hAnsi="Arial"/>
          <w:sz w:val="22"/>
          <w:lang w:val="fr-BE"/>
        </w:rPr>
      </w:pPr>
      <w:r w:rsidRPr="00772AC6">
        <w:rPr>
          <w:rStyle w:val="stil11"/>
          <w:rFonts w:ascii="Arial" w:hAnsi="Arial"/>
          <w:sz w:val="22"/>
          <w:lang w:val="fr-BE"/>
        </w:rPr>
        <w:t xml:space="preserve">Vérification de la résistance aux vibrations (aléatoires) : EN 60068-2-64 (test </w:t>
      </w:r>
      <w:proofErr w:type="spellStart"/>
      <w:r w:rsidRPr="00772AC6">
        <w:rPr>
          <w:rStyle w:val="stil11"/>
          <w:rFonts w:ascii="Arial" w:hAnsi="Arial"/>
          <w:sz w:val="22"/>
          <w:lang w:val="fr-BE"/>
        </w:rPr>
        <w:t>Fh</w:t>
      </w:r>
      <w:proofErr w:type="spellEnd"/>
      <w:r w:rsidRPr="00772AC6">
        <w:rPr>
          <w:rStyle w:val="stil11"/>
          <w:rFonts w:ascii="Arial" w:hAnsi="Arial"/>
          <w:sz w:val="22"/>
          <w:lang w:val="fr-BE"/>
        </w:rPr>
        <w:t>)</w:t>
      </w:r>
    </w:p>
    <w:bookmarkEnd w:id="0"/>
    <w:p w:rsidR="00772AC6" w:rsidRPr="00772AC6" w:rsidRDefault="00772AC6" w:rsidP="00772AC6"/>
    <w:p w:rsidR="00772AC6" w:rsidRPr="00772AC6" w:rsidRDefault="00772AC6" w:rsidP="00772AC6">
      <w:r w:rsidRPr="00772AC6">
        <w:t>Fabricant : DEHN + SÖHNE</w:t>
      </w:r>
    </w:p>
    <w:p w:rsidR="00772AC6" w:rsidRPr="00772AC6" w:rsidRDefault="00772AC6" w:rsidP="00772AC6">
      <w:r w:rsidRPr="00772AC6">
        <w:t>Distributeur : STAGOBEL ELECTRO</w:t>
      </w:r>
    </w:p>
    <w:p w:rsidR="00772AC6" w:rsidRPr="00772AC6" w:rsidRDefault="00772AC6" w:rsidP="00772AC6">
      <w:r w:rsidRPr="00772AC6">
        <w:t>Type : BXTU ML2 BD 0-180</w:t>
      </w:r>
    </w:p>
    <w:p w:rsidR="00772AC6" w:rsidRPr="00772AC6" w:rsidRDefault="00772AC6" w:rsidP="00772AC6">
      <w:r w:rsidRPr="00772AC6">
        <w:t>Référence : 920 249</w:t>
      </w:r>
    </w:p>
    <w:p w:rsidR="00BC4C62" w:rsidRPr="00772AC6" w:rsidRDefault="00BC4C62"/>
    <w:p w:rsidR="00BE506C" w:rsidRPr="00772AC6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2DED4665F5B34AF88B431E7FE16A586D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772AC6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AC6" w:rsidRDefault="00772AC6" w:rsidP="009A1C7B">
      <w:pPr>
        <w:spacing w:after="0" w:line="240" w:lineRule="auto"/>
      </w:pPr>
      <w:r>
        <w:separator/>
      </w:r>
    </w:p>
  </w:endnote>
  <w:endnote w:type="continuationSeparator" w:id="0">
    <w:p w:rsidR="00772AC6" w:rsidRDefault="00772AC6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AC6" w:rsidRDefault="00772AC6" w:rsidP="009A1C7B">
      <w:pPr>
        <w:spacing w:after="0" w:line="240" w:lineRule="auto"/>
      </w:pPr>
      <w:r>
        <w:separator/>
      </w:r>
    </w:p>
  </w:footnote>
  <w:footnote w:type="continuationSeparator" w:id="0">
    <w:p w:rsidR="00772AC6" w:rsidRDefault="00772AC6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7724F"/>
    <w:multiLevelType w:val="hybridMultilevel"/>
    <w:tmpl w:val="3740191E"/>
    <w:lvl w:ilvl="0" w:tplc="7FCAEE0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AC6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72AC6"/>
    <w:rsid w:val="007B610D"/>
    <w:rsid w:val="007D4D60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stil11">
    <w:name w:val="stil11"/>
    <w:rsid w:val="00772AC6"/>
    <w:rPr>
      <w:rFonts w:ascii="Courier New" w:hAnsi="Courier New" w:hint="default"/>
      <w:sz w:val="17"/>
      <w:szCs w:val="17"/>
    </w:rPr>
  </w:style>
  <w:style w:type="paragraph" w:styleId="Lijstalinea">
    <w:name w:val="List Paragraph"/>
    <w:basedOn w:val="Standaard"/>
    <w:uiPriority w:val="34"/>
    <w:qFormat/>
    <w:rsid w:val="00772A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stil11">
    <w:name w:val="stil11"/>
    <w:rsid w:val="00772AC6"/>
    <w:rPr>
      <w:rFonts w:ascii="Courier New" w:hAnsi="Courier New" w:hint="default"/>
      <w:sz w:val="17"/>
      <w:szCs w:val="17"/>
    </w:rPr>
  </w:style>
  <w:style w:type="paragraph" w:styleId="Lijstalinea">
    <w:name w:val="List Paragraph"/>
    <w:basedOn w:val="Standaard"/>
    <w:uiPriority w:val="34"/>
    <w:qFormat/>
    <w:rsid w:val="00772A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0E1568DC30C46F095B09C4200E6E0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CF8789-FB41-4C69-A875-0D0DC04AD389}"/>
      </w:docPartPr>
      <w:docPartBody>
        <w:p w:rsidR="00A44C2F" w:rsidRDefault="00A44C2F">
          <w:pPr>
            <w:pStyle w:val="00E1568DC30C46F095B09C4200E6E076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2DED4665F5B34AF88B431E7FE16A5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E93C13-782B-47A3-846F-3781E94545ED}"/>
      </w:docPartPr>
      <w:docPartBody>
        <w:p w:rsidR="00A44C2F" w:rsidRDefault="00A44C2F">
          <w:pPr>
            <w:pStyle w:val="2DED4665F5B34AF88B431E7FE16A586D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C2F"/>
    <w:rsid w:val="00A4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0E1568DC30C46F095B09C4200E6E076">
    <w:name w:val="00E1568DC30C46F095B09C4200E6E076"/>
  </w:style>
  <w:style w:type="paragraph" w:customStyle="1" w:styleId="2DED4665F5B34AF88B431E7FE16A586D">
    <w:name w:val="2DED4665F5B34AF88B431E7FE16A58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0E1568DC30C46F095B09C4200E6E076">
    <w:name w:val="00E1568DC30C46F095B09C4200E6E076"/>
  </w:style>
  <w:style w:type="paragraph" w:customStyle="1" w:styleId="2DED4665F5B34AF88B431E7FE16A586D">
    <w:name w:val="2DED4665F5B34AF88B431E7FE16A5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0E8140-4B21-4494-912F-1FD151BA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920249 BXTU ML2 BD 0-180</dc:title>
  <dc:creator>Bart Demol</dc:creator>
  <cp:lastModifiedBy>Bart Demol</cp:lastModifiedBy>
  <cp:revision>2</cp:revision>
  <dcterms:created xsi:type="dcterms:W3CDTF">2017-07-11T08:47:00Z</dcterms:created>
  <dcterms:modified xsi:type="dcterms:W3CDTF">2017-07-11T09:43:00Z</dcterms:modified>
</cp:coreProperties>
</file>